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5B1A9" w14:textId="42E78F4D" w:rsidR="0088647E" w:rsidRDefault="005C405E" w:rsidP="008C04AB">
      <w:pPr>
        <w:pStyle w:val="Heading1"/>
        <w:rPr>
          <w:sz w:val="2"/>
          <w:szCs w:val="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34DBDD4" wp14:editId="376C5799">
                <wp:simplePos x="0" y="0"/>
                <wp:positionH relativeFrom="page">
                  <wp:posOffset>11348720</wp:posOffset>
                </wp:positionH>
                <wp:positionV relativeFrom="page">
                  <wp:posOffset>2115110</wp:posOffset>
                </wp:positionV>
                <wp:extent cx="2395220" cy="6637468"/>
                <wp:effectExtent l="0" t="0" r="5080" b="508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5220" cy="663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A14C4" w14:textId="77777777" w:rsidR="002A01E6" w:rsidRPr="005A7F9A" w:rsidRDefault="002A01E6" w:rsidP="002A01E6">
                            <w:pPr>
                              <w:pStyle w:val="DRYCKESRUBRI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>Läsk</w:t>
                            </w:r>
                          </w:p>
                          <w:p w14:paraId="2E2B4E5D" w14:textId="6276AB54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Coca Cola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35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>SEK</w:t>
                            </w:r>
                          </w:p>
                          <w:p w14:paraId="4E6A113D" w14:textId="7BC71E87" w:rsidR="002A01E6" w:rsidRPr="00785894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5894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Coca Cola Zero </w:t>
                            </w:r>
                            <w:r w:rsidR="005A7F9A" w:rsidRPr="00785894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5A7F9A" w:rsidRPr="00785894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>35</w:t>
                            </w:r>
                            <w:r w:rsidR="005A7F9A"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SEK</w:t>
                            </w:r>
                          </w:p>
                          <w:p w14:paraId="562427A0" w14:textId="190DFD88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Fanta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35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4411167E" w14:textId="7D786EDB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Mer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30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5E98B2CB" w14:textId="736862FF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Loka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25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230FF97A" w14:textId="77777777" w:rsidR="002A01E6" w:rsidRPr="005A7F9A" w:rsidRDefault="002A01E6" w:rsidP="002A01E6">
                            <w:pPr>
                              <w:pStyle w:val="DRYCKESRUBRIK"/>
                              <w:rPr>
                                <w:sz w:val="24"/>
                                <w:szCs w:val="24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</w:rPr>
                              <w:t xml:space="preserve">Energidryck </w:t>
                            </w:r>
                          </w:p>
                          <w:p w14:paraId="36E28E18" w14:textId="2EB17F55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Vitamin </w:t>
                            </w:r>
                            <w:proofErr w:type="spellStart"/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>Well</w:t>
                            </w:r>
                            <w:proofErr w:type="spellEnd"/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35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SEK</w:t>
                            </w:r>
                          </w:p>
                          <w:p w14:paraId="2C720137" w14:textId="2693997F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Red Bull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35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06AF3DFF" w14:textId="4F6F8589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>Naia</w:t>
                            </w:r>
                            <w:proofErr w:type="spellEnd"/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35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6EE444CB" w14:textId="77777777" w:rsidR="0057087F" w:rsidRPr="005A7F9A" w:rsidRDefault="0057087F" w:rsidP="0057087F">
                            <w:pPr>
                              <w:pStyle w:val="DRYCKESRUBRIK"/>
                              <w:rPr>
                                <w:sz w:val="24"/>
                                <w:szCs w:val="24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</w:rPr>
                              <w:t xml:space="preserve">Varma drycker  </w:t>
                            </w:r>
                          </w:p>
                          <w:p w14:paraId="463003A0" w14:textId="047AAEC7" w:rsidR="0057087F" w:rsidRPr="005A7F9A" w:rsidRDefault="0057087F" w:rsidP="0057087F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Kaffe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25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3B07EFE9" w14:textId="21476F39" w:rsidR="0057087F" w:rsidRPr="005A7F9A" w:rsidRDefault="0057087F" w:rsidP="0057087F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Te </w:t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25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6BECEA33" w14:textId="77777777" w:rsidR="002D521C" w:rsidRPr="002D521C" w:rsidRDefault="002D521C" w:rsidP="00EF62FB">
                            <w:pPr>
                              <w:pStyle w:val="Dryckesbrd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DBD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93.6pt;margin-top:166.55pt;width:188.6pt;height:522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" filled="f" stroked="f">
                <v:path arrowok="t"/>
                <v:textbox inset="0,0,0,0">
                  <w:txbxContent>
                    <w:p w14:paraId="0BEA14C4" w14:textId="77777777" w:rsidR="002A01E6" w:rsidRPr="005A7F9A" w:rsidRDefault="002A01E6" w:rsidP="002A01E6">
                      <w:pPr>
                        <w:pStyle w:val="DRYCKESRUBRIK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A7F9A">
                        <w:rPr>
                          <w:sz w:val="24"/>
                          <w:szCs w:val="24"/>
                          <w:lang w:val="en-US"/>
                        </w:rPr>
                        <w:t>Läsk</w:t>
                      </w:r>
                    </w:p>
                    <w:p w14:paraId="2E2B4E5D" w14:textId="6276AB54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en-US"/>
                        </w:rPr>
                        <w:t>Coca Cola</w:t>
                      </w:r>
                      <w:r w:rsidRPr="005A7F9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A7F9A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en-US"/>
                        </w:rPr>
                        <w:t xml:space="preserve">35 </w:t>
                      </w:r>
                      <w:r w:rsidR="005A7F9A">
                        <w:rPr>
                          <w:sz w:val="24"/>
                          <w:szCs w:val="24"/>
                          <w:lang w:val="en-US"/>
                        </w:rPr>
                        <w:t>SEK</w:t>
                      </w:r>
                    </w:p>
                    <w:p w14:paraId="4E6A113D" w14:textId="7BC71E87" w:rsidR="002A01E6" w:rsidRPr="00785894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5894">
                        <w:rPr>
                          <w:b/>
                          <w:bCs w:val="0"/>
                          <w:sz w:val="24"/>
                          <w:szCs w:val="24"/>
                          <w:lang w:val="en-US"/>
                        </w:rPr>
                        <w:t xml:space="preserve">Coca Cola Zero </w:t>
                      </w:r>
                      <w:r w:rsidR="005A7F9A" w:rsidRPr="00785894">
                        <w:rPr>
                          <w:b/>
                          <w:bCs w:val="0"/>
                          <w:sz w:val="24"/>
                          <w:szCs w:val="24"/>
                          <w:lang w:val="en-US"/>
                        </w:rPr>
                        <w:tab/>
                      </w:r>
                      <w:r w:rsidR="005A7F9A" w:rsidRPr="00785894">
                        <w:rPr>
                          <w:b/>
                          <w:bCs w:val="0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785894">
                        <w:rPr>
                          <w:sz w:val="24"/>
                          <w:szCs w:val="24"/>
                          <w:lang w:val="en-US"/>
                        </w:rPr>
                        <w:t>35</w:t>
                      </w:r>
                      <w:r w:rsidR="005A7F9A" w:rsidRPr="00785894">
                        <w:rPr>
                          <w:sz w:val="24"/>
                          <w:szCs w:val="24"/>
                          <w:lang w:val="en-US"/>
                        </w:rPr>
                        <w:t xml:space="preserve"> SEK</w:t>
                      </w:r>
                    </w:p>
                    <w:p w14:paraId="562427A0" w14:textId="190DFD88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Fanta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35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4411167E" w14:textId="7D786EDB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Mer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30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5E98B2CB" w14:textId="736862FF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Loka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25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230FF97A" w14:textId="77777777" w:rsidR="002A01E6" w:rsidRPr="005A7F9A" w:rsidRDefault="002A01E6" w:rsidP="002A01E6">
                      <w:pPr>
                        <w:pStyle w:val="DRYCKESRUBRIK"/>
                        <w:rPr>
                          <w:sz w:val="24"/>
                          <w:szCs w:val="24"/>
                        </w:rPr>
                      </w:pPr>
                      <w:r w:rsidRPr="005A7F9A">
                        <w:rPr>
                          <w:sz w:val="24"/>
                          <w:szCs w:val="24"/>
                        </w:rPr>
                        <w:t xml:space="preserve">Energidryck </w:t>
                      </w:r>
                    </w:p>
                    <w:p w14:paraId="36E28E18" w14:textId="2EB17F55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Vitamin </w:t>
                      </w:r>
                      <w:proofErr w:type="spellStart"/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>Well</w:t>
                      </w:r>
                      <w:proofErr w:type="spellEnd"/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35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 xml:space="preserve"> SEK</w:t>
                      </w:r>
                    </w:p>
                    <w:p w14:paraId="2C720137" w14:textId="2693997F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Red Bull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35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06AF3DFF" w14:textId="4F6F8589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>Naia</w:t>
                      </w:r>
                      <w:proofErr w:type="spellEnd"/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35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6EE444CB" w14:textId="77777777" w:rsidR="0057087F" w:rsidRPr="005A7F9A" w:rsidRDefault="0057087F" w:rsidP="0057087F">
                      <w:pPr>
                        <w:pStyle w:val="DRYCKESRUBRIK"/>
                        <w:rPr>
                          <w:sz w:val="24"/>
                          <w:szCs w:val="24"/>
                        </w:rPr>
                      </w:pPr>
                      <w:r w:rsidRPr="005A7F9A">
                        <w:rPr>
                          <w:sz w:val="24"/>
                          <w:szCs w:val="24"/>
                        </w:rPr>
                        <w:t xml:space="preserve">Varma drycker  </w:t>
                      </w:r>
                    </w:p>
                    <w:p w14:paraId="463003A0" w14:textId="047AAEC7" w:rsidR="0057087F" w:rsidRPr="005A7F9A" w:rsidRDefault="0057087F" w:rsidP="0057087F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Kaffe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25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3B07EFE9" w14:textId="21476F39" w:rsidR="0057087F" w:rsidRPr="005A7F9A" w:rsidRDefault="0057087F" w:rsidP="0057087F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Te </w:t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25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6BECEA33" w14:textId="77777777" w:rsidR="002D521C" w:rsidRPr="002D521C" w:rsidRDefault="002D521C" w:rsidP="00EF62FB">
                      <w:pPr>
                        <w:pStyle w:val="Dryckesbrd"/>
                        <w:rPr>
                          <w:lang w:val="sv-S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75648" behindDoc="0" locked="0" layoutInCell="1" allowOverlap="1" wp14:anchorId="6E1B0FFA" wp14:editId="670DE01D">
            <wp:simplePos x="0" y="0"/>
            <wp:positionH relativeFrom="column">
              <wp:posOffset>11297285</wp:posOffset>
            </wp:positionH>
            <wp:positionV relativeFrom="paragraph">
              <wp:posOffset>-1521460</wp:posOffset>
            </wp:positionV>
            <wp:extent cx="1433480" cy="470741"/>
            <wp:effectExtent l="0" t="127000" r="0" b="177165"/>
            <wp:wrapNone/>
            <wp:docPr id="20" name="Picture 20" descr="A map of the wor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map of the worl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321">
                      <a:off x="0" y="0"/>
                      <a:ext cx="1433480" cy="470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74624" behindDoc="0" locked="0" layoutInCell="1" allowOverlap="1" wp14:anchorId="581976AE" wp14:editId="6A9E5E72">
            <wp:simplePos x="0" y="0"/>
            <wp:positionH relativeFrom="column">
              <wp:posOffset>10157460</wp:posOffset>
            </wp:positionH>
            <wp:positionV relativeFrom="paragraph">
              <wp:posOffset>-1087755</wp:posOffset>
            </wp:positionV>
            <wp:extent cx="1097280" cy="658368"/>
            <wp:effectExtent l="0" t="0" r="0" b="254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73600" behindDoc="0" locked="0" layoutInCell="1" allowOverlap="1" wp14:anchorId="0A10994B" wp14:editId="22575B4A">
            <wp:simplePos x="0" y="0"/>
            <wp:positionH relativeFrom="column">
              <wp:posOffset>1285280</wp:posOffset>
            </wp:positionH>
            <wp:positionV relativeFrom="paragraph">
              <wp:posOffset>-1558926</wp:posOffset>
            </wp:positionV>
            <wp:extent cx="1189990" cy="609600"/>
            <wp:effectExtent l="63500" t="76200" r="0" b="127000"/>
            <wp:wrapNone/>
            <wp:docPr id="18" name="Picture 18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p of the worl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8118">
                      <a:off x="0" y="0"/>
                      <a:ext cx="11899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72576" behindDoc="0" locked="0" layoutInCell="1" allowOverlap="1" wp14:anchorId="4F9F0C22" wp14:editId="170B313C">
            <wp:simplePos x="0" y="0"/>
            <wp:positionH relativeFrom="column">
              <wp:posOffset>8531860</wp:posOffset>
            </wp:positionH>
            <wp:positionV relativeFrom="paragraph">
              <wp:posOffset>-2209165</wp:posOffset>
            </wp:positionV>
            <wp:extent cx="12039600" cy="2605405"/>
            <wp:effectExtent l="0" t="0" r="0" b="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71552" behindDoc="0" locked="0" layoutInCell="1" allowOverlap="1" wp14:anchorId="22042AB6" wp14:editId="3773C48D">
            <wp:simplePos x="0" y="0"/>
            <wp:positionH relativeFrom="column">
              <wp:posOffset>-9959340</wp:posOffset>
            </wp:positionH>
            <wp:positionV relativeFrom="paragraph">
              <wp:posOffset>-1701165</wp:posOffset>
            </wp:positionV>
            <wp:extent cx="12039600" cy="1814830"/>
            <wp:effectExtent l="0" t="0" r="0" b="127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70528" behindDoc="0" locked="0" layoutInCell="1" allowOverlap="1" wp14:anchorId="473E2E8A" wp14:editId="413619C1">
            <wp:simplePos x="0" y="0"/>
            <wp:positionH relativeFrom="column">
              <wp:posOffset>-11280140</wp:posOffset>
            </wp:positionH>
            <wp:positionV relativeFrom="paragraph">
              <wp:posOffset>-2087245</wp:posOffset>
            </wp:positionV>
            <wp:extent cx="12005310" cy="12236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3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2910" behindDoc="0" locked="0" layoutInCell="1" allowOverlap="1" wp14:anchorId="67630103" wp14:editId="2B2A713F">
            <wp:simplePos x="0" y="0"/>
            <wp:positionH relativeFrom="column">
              <wp:posOffset>-388620</wp:posOffset>
            </wp:positionH>
            <wp:positionV relativeFrom="paragraph">
              <wp:posOffset>6487795</wp:posOffset>
            </wp:positionV>
            <wp:extent cx="3742055" cy="1750695"/>
            <wp:effectExtent l="0" t="0" r="4445" b="1905"/>
            <wp:wrapNone/>
            <wp:docPr id="14" name="Picture 14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out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7134" behindDoc="0" locked="0" layoutInCell="1" allowOverlap="1" wp14:anchorId="3558370F" wp14:editId="4756B70F">
            <wp:simplePos x="0" y="0"/>
            <wp:positionH relativeFrom="column">
              <wp:posOffset>11454765</wp:posOffset>
            </wp:positionH>
            <wp:positionV relativeFrom="paragraph">
              <wp:posOffset>6584315</wp:posOffset>
            </wp:positionV>
            <wp:extent cx="1848193" cy="1853565"/>
            <wp:effectExtent l="0" t="0" r="635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93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3230" behindDoc="0" locked="0" layoutInCell="1" allowOverlap="1" wp14:anchorId="4A543250" wp14:editId="08337BB4">
            <wp:simplePos x="0" y="0"/>
            <wp:positionH relativeFrom="column">
              <wp:posOffset>4986020</wp:posOffset>
            </wp:positionH>
            <wp:positionV relativeFrom="paragraph">
              <wp:posOffset>7574280</wp:posOffset>
            </wp:positionV>
            <wp:extent cx="10241280" cy="6527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2591" behindDoc="0" locked="0" layoutInCell="1" allowOverlap="1" wp14:anchorId="291516C7" wp14:editId="59707C07">
            <wp:simplePos x="0" y="0"/>
            <wp:positionH relativeFrom="column">
              <wp:posOffset>-1678940</wp:posOffset>
            </wp:positionH>
            <wp:positionV relativeFrom="paragraph">
              <wp:posOffset>7574280</wp:posOffset>
            </wp:positionV>
            <wp:extent cx="10241280" cy="6527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3871" behindDoc="0" locked="0" layoutInCell="1" allowOverlap="1" wp14:anchorId="6D841687" wp14:editId="58430150">
            <wp:simplePos x="0" y="0"/>
            <wp:positionH relativeFrom="column">
              <wp:posOffset>-1374140</wp:posOffset>
            </wp:positionH>
            <wp:positionV relativeFrom="paragraph">
              <wp:posOffset>7858760</wp:posOffset>
            </wp:positionV>
            <wp:extent cx="10241280" cy="652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7070" behindDoc="0" locked="0" layoutInCell="1" allowOverlap="1" wp14:anchorId="4CBFAF40" wp14:editId="41038619">
            <wp:simplePos x="0" y="0"/>
            <wp:positionH relativeFrom="column">
              <wp:posOffset>5311140</wp:posOffset>
            </wp:positionH>
            <wp:positionV relativeFrom="paragraph">
              <wp:posOffset>7858760</wp:posOffset>
            </wp:positionV>
            <wp:extent cx="10241280" cy="6527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7199" behindDoc="0" locked="0" layoutInCell="1" allowOverlap="1" wp14:anchorId="297A86F1" wp14:editId="1D44291A">
            <wp:simplePos x="0" y="0"/>
            <wp:positionH relativeFrom="column">
              <wp:posOffset>5697220</wp:posOffset>
            </wp:positionH>
            <wp:positionV relativeFrom="paragraph">
              <wp:posOffset>8122920</wp:posOffset>
            </wp:positionV>
            <wp:extent cx="10241280" cy="6527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6943" behindDoc="0" locked="0" layoutInCell="1" allowOverlap="1" wp14:anchorId="0E134E65" wp14:editId="40913407">
            <wp:simplePos x="0" y="0"/>
            <wp:positionH relativeFrom="column">
              <wp:posOffset>-2702560</wp:posOffset>
            </wp:positionH>
            <wp:positionV relativeFrom="paragraph">
              <wp:posOffset>8086725</wp:posOffset>
            </wp:positionV>
            <wp:extent cx="10241280" cy="6527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9504" behindDoc="0" locked="0" layoutInCell="1" allowOverlap="1" wp14:anchorId="068F9ECB" wp14:editId="172F3854">
            <wp:simplePos x="0" y="0"/>
            <wp:positionH relativeFrom="column">
              <wp:posOffset>5107940</wp:posOffset>
            </wp:positionH>
            <wp:positionV relativeFrom="paragraph">
              <wp:posOffset>8326120</wp:posOffset>
            </wp:positionV>
            <wp:extent cx="10241280" cy="6527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DA">
        <w:rPr>
          <w:noProof/>
          <w:sz w:val="2"/>
          <w:szCs w:val="2"/>
        </w:rPr>
        <w:drawing>
          <wp:anchor distT="0" distB="0" distL="114300" distR="114300" simplePos="0" relativeHeight="251667456" behindDoc="0" locked="0" layoutInCell="1" allowOverlap="1" wp14:anchorId="2AFA0D75" wp14:editId="42A62A7B">
            <wp:simplePos x="0" y="0"/>
            <wp:positionH relativeFrom="column">
              <wp:posOffset>-2461260</wp:posOffset>
            </wp:positionH>
            <wp:positionV relativeFrom="paragraph">
              <wp:posOffset>8336280</wp:posOffset>
            </wp:positionV>
            <wp:extent cx="10241280" cy="6527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5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9F872B0" wp14:editId="6383669D">
                <wp:simplePos x="0" y="0"/>
                <wp:positionH relativeFrom="page">
                  <wp:posOffset>4392930</wp:posOffset>
                </wp:positionH>
                <wp:positionV relativeFrom="page">
                  <wp:posOffset>1848485</wp:posOffset>
                </wp:positionV>
                <wp:extent cx="2395220" cy="60325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5220" cy="603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6D779" w14:textId="77777777" w:rsidR="005A7F9A" w:rsidRPr="008C04AB" w:rsidRDefault="005A7F9A" w:rsidP="005A7F9A">
                            <w:pPr>
                              <w:pStyle w:val="Heading1"/>
                              <w:ind w:left="0"/>
                            </w:pPr>
                            <w:proofErr w:type="spellStart"/>
                            <w:r>
                              <w:t>Snaksmeny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2B142B3" w14:textId="77777777" w:rsidR="005A7F9A" w:rsidRPr="005A7F9A" w:rsidRDefault="005A7F9A" w:rsidP="005A7F9A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</w:rPr>
                              <w:t>SERVERAS FRÅN KL 15.00</w:t>
                            </w:r>
                          </w:p>
                          <w:p w14:paraId="6C05228F" w14:textId="09993CEC" w:rsidR="005A7F9A" w:rsidRPr="005A7F9A" w:rsidRDefault="00785894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Grillad majs</w:t>
                            </w:r>
                            <w:r w:rsidR="005A7F9A"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9</w:t>
                            </w:r>
                            <w:r w:rsidR="005A7F9A"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5 SEK   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Svenskmajskolv toppas med Almenäs tegel, koriander, gräslök och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chipotlemajonnäs</w:t>
                            </w:r>
                            <w:proofErr w:type="spellEnd"/>
                          </w:p>
                          <w:p w14:paraId="1C0BAD7B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Löjroms chips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95 SEK </w:t>
                            </w:r>
                            <w:proofErr w:type="gram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Svenska</w:t>
                            </w:r>
                            <w:proofErr w:type="gramEnd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chips serveras med löjromskräm </w:t>
                            </w:r>
                          </w:p>
                          <w:p w14:paraId="070AFFF5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Tomater från Varv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95 SEK Serveras på grillat bröd med basilikamajonnäs, färsk lök, krasse och </w:t>
                            </w:r>
                            <w:proofErr w:type="spell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espelettepeppar</w:t>
                            </w:r>
                            <w:proofErr w:type="spellEnd"/>
                          </w:p>
                          <w:p w14:paraId="4C0A1D4A" w14:textId="027E8A7B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Bysjökräftor</w:t>
                            </w:r>
                            <w:proofErr w:type="spellEnd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159 SEK </w:t>
                            </w:r>
                            <w:r w:rsidR="00517F12">
                              <w:rPr>
                                <w:sz w:val="24"/>
                                <w:szCs w:val="24"/>
                                <w:lang w:val="sv-SE"/>
                              </w:rPr>
                              <w:t>5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st kräftor serveras med aioli och bröd </w:t>
                            </w:r>
                          </w:p>
                          <w:p w14:paraId="3B127E11" w14:textId="7C37E7E9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Charkbricka</w:t>
                            </w:r>
                            <w:r w:rsidR="00785894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 för två</w:t>
                            </w: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185 SEK Lokalproducerade charkuterier och ostar från bland annat </w:t>
                            </w:r>
                            <w:proofErr w:type="spell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Werna</w:t>
                            </w:r>
                            <w:proofErr w:type="spellEnd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visthus, Herrsätters gård och Bondens skafferi serveras med säsongens grönsaker  </w:t>
                            </w:r>
                          </w:p>
                          <w:p w14:paraId="73D78A99" w14:textId="77777777" w:rsidR="002A01E6" w:rsidRPr="004E6153" w:rsidRDefault="002A01E6" w:rsidP="004E6153">
                            <w:pPr>
                              <w:rPr>
                                <w:sz w:val="28"/>
                                <w:szCs w:val="28"/>
                                <w:lang w:val="sv-SE"/>
                              </w:rPr>
                            </w:pPr>
                          </w:p>
                          <w:p w14:paraId="2E7A8F88" w14:textId="77777777" w:rsidR="004E6153" w:rsidRDefault="004E6153" w:rsidP="008C04AB">
                            <w:pPr>
                              <w:pStyle w:val="Heading1"/>
                            </w:pPr>
                          </w:p>
                          <w:p w14:paraId="3CF1028C" w14:textId="77777777" w:rsidR="002D521C" w:rsidRPr="002D521C" w:rsidRDefault="002D521C" w:rsidP="00EF62FB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872B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45.9pt;margin-top:145.55pt;width:188.6pt;height:4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C86D779" w14:textId="77777777" w:rsidR="005A7F9A" w:rsidRPr="008C04AB" w:rsidRDefault="005A7F9A" w:rsidP="005A7F9A">
                      <w:pPr>
                        <w:pStyle w:val="Heading1"/>
                        <w:ind w:left="0"/>
                      </w:pPr>
                      <w:proofErr w:type="spellStart"/>
                      <w:r>
                        <w:t>Snaksmeny</w:t>
                      </w:r>
                      <w:proofErr w:type="spellEnd"/>
                      <w:r>
                        <w:t xml:space="preserve"> </w:t>
                      </w:r>
                    </w:p>
                    <w:p w14:paraId="32B142B3" w14:textId="77777777" w:rsidR="005A7F9A" w:rsidRPr="005A7F9A" w:rsidRDefault="005A7F9A" w:rsidP="005A7F9A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5A7F9A">
                        <w:rPr>
                          <w:sz w:val="24"/>
                          <w:szCs w:val="24"/>
                        </w:rPr>
                        <w:t>SERVERAS FRÅN KL 15.00</w:t>
                      </w:r>
                    </w:p>
                    <w:p w14:paraId="6C05228F" w14:textId="09993CEC" w:rsidR="005A7F9A" w:rsidRPr="005A7F9A" w:rsidRDefault="00785894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Grillad majs</w:t>
                      </w:r>
                      <w:r w:rsidR="005A7F9A"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>9</w:t>
                      </w:r>
                      <w:r w:rsidR="005A7F9A"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5 SEK   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 xml:space="preserve">Svenskmajskolv toppas med Almenäs tegel, koriander, gräslök och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sv-SE"/>
                        </w:rPr>
                        <w:t>chipotlemajonnäs</w:t>
                      </w:r>
                      <w:proofErr w:type="spellEnd"/>
                    </w:p>
                    <w:p w14:paraId="1C0BAD7B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Löjroms chips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 xml:space="preserve">95 SEK </w:t>
                      </w:r>
                      <w:proofErr w:type="gram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Svenska</w:t>
                      </w:r>
                      <w:proofErr w:type="gramEnd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chips serveras med löjromskräm </w:t>
                      </w:r>
                    </w:p>
                    <w:p w14:paraId="070AFFF5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Tomater från Varv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 xml:space="preserve">95 SEK Serveras på grillat bröd med basilikamajonnäs, färsk lök, krasse och </w:t>
                      </w:r>
                      <w:proofErr w:type="spell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espelettepeppar</w:t>
                      </w:r>
                      <w:proofErr w:type="spellEnd"/>
                    </w:p>
                    <w:p w14:paraId="4C0A1D4A" w14:textId="027E8A7B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Bysjökräftor</w:t>
                      </w:r>
                      <w:proofErr w:type="spellEnd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 xml:space="preserve">159 SEK </w:t>
                      </w:r>
                      <w:r w:rsidR="00517F12">
                        <w:rPr>
                          <w:sz w:val="24"/>
                          <w:szCs w:val="24"/>
                          <w:lang w:val="sv-SE"/>
                        </w:rPr>
                        <w:t>5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st kräftor serveras med aioli och bröd </w:t>
                      </w:r>
                    </w:p>
                    <w:p w14:paraId="3B127E11" w14:textId="7C37E7E9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Charkbricka</w:t>
                      </w:r>
                      <w:r w:rsidR="00785894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 för två</w:t>
                      </w: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185 SEK Lokalproducerade charkuterier och ostar från bland annat </w:t>
                      </w:r>
                      <w:proofErr w:type="spell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Werna</w:t>
                      </w:r>
                      <w:proofErr w:type="spellEnd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visthus, Herrsätters gård och Bondens skafferi serveras med säsongens grönsaker  </w:t>
                      </w:r>
                    </w:p>
                    <w:p w14:paraId="73D78A99" w14:textId="77777777" w:rsidR="002A01E6" w:rsidRPr="004E6153" w:rsidRDefault="002A01E6" w:rsidP="004E6153">
                      <w:pPr>
                        <w:rPr>
                          <w:sz w:val="28"/>
                          <w:szCs w:val="28"/>
                          <w:lang w:val="sv-SE"/>
                        </w:rPr>
                      </w:pPr>
                    </w:p>
                    <w:p w14:paraId="2E7A8F88" w14:textId="77777777" w:rsidR="004E6153" w:rsidRDefault="004E6153" w:rsidP="008C04AB">
                      <w:pPr>
                        <w:pStyle w:val="Heading1"/>
                      </w:pPr>
                    </w:p>
                    <w:p w14:paraId="3CF1028C" w14:textId="77777777" w:rsidR="002D521C" w:rsidRPr="002D521C" w:rsidRDefault="002D521C" w:rsidP="00EF62FB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6B8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72D561E" wp14:editId="4871552A">
                <wp:simplePos x="0" y="0"/>
                <wp:positionH relativeFrom="page">
                  <wp:posOffset>1238250</wp:posOffset>
                </wp:positionH>
                <wp:positionV relativeFrom="page">
                  <wp:posOffset>1847850</wp:posOffset>
                </wp:positionV>
                <wp:extent cx="2395220" cy="6438900"/>
                <wp:effectExtent l="0" t="0" r="508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5220" cy="64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46BC" w14:textId="28DAAA0D" w:rsidR="004E6153" w:rsidRPr="005C405E" w:rsidRDefault="004E6153" w:rsidP="005C405E">
                            <w:pPr>
                              <w:pStyle w:val="Heading1"/>
                            </w:pPr>
                            <w:r>
                              <w:t>Bistro Meny</w:t>
                            </w:r>
                          </w:p>
                          <w:p w14:paraId="73547029" w14:textId="77777777" w:rsidR="005A7F9A" w:rsidRPr="005A7F9A" w:rsidRDefault="005A7F9A" w:rsidP="005A7F9A">
                            <w:pPr>
                              <w:ind w:left="0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Ost &amp; skinkfralla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40 SEK </w:t>
                            </w:r>
                          </w:p>
                          <w:p w14:paraId="6BA7763D" w14:textId="6702DDCE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Stekt äggsmörgås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40 SEK </w:t>
                            </w:r>
                          </w:p>
                          <w:p w14:paraId="139A966E" w14:textId="0824BBBB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Kardemummabulle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25 SEK </w:t>
                            </w:r>
                          </w:p>
                          <w:p w14:paraId="6192C671" w14:textId="74845415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Villa Baro burgare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>195 SEK   På nötfärs från Rösten gård serveras med östgötska grönsaker, cheddar ifrån Väddö, östgötskt bacon samt pommes och dipp sås</w:t>
                            </w:r>
                          </w:p>
                          <w:p w14:paraId="56D3CDF7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Greenteam burgare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195 SEK   På gnissel ifrån Herrsätters gård serveras med östgötska grönsaker samt pommes och dipp sås </w:t>
                            </w:r>
                          </w:p>
                          <w:p w14:paraId="169172AC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Villa Baro sallad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>145 SEK   En varierande sallad på säsongens olika grönsaker</w:t>
                            </w:r>
                          </w:p>
                          <w:p w14:paraId="64E8E036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Villa Baro roll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      145/195 SEK </w:t>
                            </w:r>
                            <w:proofErr w:type="spell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Bysjöröra</w:t>
                            </w:r>
                            <w:proofErr w:type="spellEnd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med ägg serveras på grillat bröd och säsongens grönsaker toppat med handskadade räkor</w:t>
                            </w:r>
                          </w:p>
                          <w:p w14:paraId="0FAAF63C" w14:textId="77777777" w:rsidR="008852E2" w:rsidRPr="004F10EE" w:rsidRDefault="008852E2" w:rsidP="00EF62FB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D561E" id="Text Box 5" o:spid="_x0000_s1028" type="#_x0000_t202" style="position:absolute;left:0;text-align:left;margin-left:97.5pt;margin-top:145.5pt;width:188.6pt;height:507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" filled="f" stroked="f">
                <v:path arrowok="t"/>
                <v:textbox inset="0,0,0,0">
                  <w:txbxContent>
                    <w:p w14:paraId="69E546BC" w14:textId="28DAAA0D" w:rsidR="004E6153" w:rsidRPr="005C405E" w:rsidRDefault="004E6153" w:rsidP="005C405E">
                      <w:pPr>
                        <w:pStyle w:val="Heading1"/>
                      </w:pPr>
                      <w:r>
                        <w:t>Bistro Meny</w:t>
                      </w:r>
                    </w:p>
                    <w:p w14:paraId="73547029" w14:textId="77777777" w:rsidR="005A7F9A" w:rsidRPr="005A7F9A" w:rsidRDefault="005A7F9A" w:rsidP="005A7F9A">
                      <w:pPr>
                        <w:ind w:left="0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Ost &amp; skinkfralla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 xml:space="preserve">40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SEK </w:t>
                      </w:r>
                    </w:p>
                    <w:p w14:paraId="6BA7763D" w14:textId="6702DDCE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Stekt äggsmörgås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 xml:space="preserve">40 SEK </w:t>
                      </w:r>
                    </w:p>
                    <w:p w14:paraId="139A966E" w14:textId="0824BBBB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Kardemummabulle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>25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SEK </w:t>
                      </w:r>
                    </w:p>
                    <w:p w14:paraId="6192C671" w14:textId="74845415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Villa Baro burgare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>195 SEK   På nötfärs från Rösten gård serveras med östgötska grönsaker, cheddar ifrån Väddö, östgötskt bacon samt pommes och dipp sås</w:t>
                      </w:r>
                    </w:p>
                    <w:p w14:paraId="56D3CDF7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Greenteam burgare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 xml:space="preserve">195 SEK   På gnissel ifrån Herrsätters gård serveras med östgötska grönsaker samt pommes och dipp sås </w:t>
                      </w:r>
                    </w:p>
                    <w:p w14:paraId="169172AC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Villa Baro sallad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>145 SEK   En varierande sallad på säsongens olika grönsaker</w:t>
                      </w:r>
                    </w:p>
                    <w:p w14:paraId="64E8E036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Villa Baro roll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ab/>
                        <w:t xml:space="preserve">      145/195 SEK </w:t>
                      </w:r>
                      <w:proofErr w:type="spell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Bysjöröra</w:t>
                      </w:r>
                      <w:proofErr w:type="spellEnd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med ägg serveras på grillat bröd och säsongens grönsaker toppat med handskadade räkor</w:t>
                      </w:r>
                    </w:p>
                    <w:p w14:paraId="0FAAF63C" w14:textId="77777777" w:rsidR="008852E2" w:rsidRPr="004F10EE" w:rsidRDefault="008852E2" w:rsidP="00EF62FB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087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AEEDA9" wp14:editId="6C5787ED">
                <wp:simplePos x="0" y="0"/>
                <wp:positionH relativeFrom="page">
                  <wp:posOffset>8269941</wp:posOffset>
                </wp:positionH>
                <wp:positionV relativeFrom="page">
                  <wp:posOffset>1842246</wp:posOffset>
                </wp:positionV>
                <wp:extent cx="2394585" cy="676387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4585" cy="6763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8A44B" w14:textId="542ADD99" w:rsidR="00782543" w:rsidRPr="00782543" w:rsidRDefault="0057087F" w:rsidP="005A7F9A">
                            <w:pPr>
                              <w:pStyle w:val="Heading1"/>
                              <w:ind w:left="0"/>
                            </w:pPr>
                            <w:r w:rsidRPr="008C04AB">
                              <w:t>Drycker</w:t>
                            </w:r>
                          </w:p>
                          <w:p w14:paraId="36A6AE5E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CHAMPAGNE </w:t>
                            </w:r>
                          </w:p>
                          <w:p w14:paraId="337C2F0E" w14:textId="5C87789C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Etienne Dumont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    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125/750 SEK Frankrike  </w:t>
                            </w:r>
                          </w:p>
                          <w:p w14:paraId="3E25FCEF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CAVA</w:t>
                            </w:r>
                          </w:p>
                          <w:p w14:paraId="5265364A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Codorniu</w:t>
                            </w:r>
                            <w:proofErr w:type="spellEnd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 1551 </w:t>
                            </w:r>
                            <w:proofErr w:type="spellStart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Brut</w:t>
                            </w:r>
                            <w:proofErr w:type="spellEnd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      90/350 SEK Spanien/</w:t>
                            </w:r>
                            <w:proofErr w:type="spell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Macabeo</w:t>
                            </w:r>
                            <w:proofErr w:type="spellEnd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, </w:t>
                            </w:r>
                            <w:proofErr w:type="spell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Xarel</w:t>
                            </w:r>
                            <w:proofErr w:type="spellEnd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&amp; </w:t>
                            </w:r>
                            <w:proofErr w:type="spell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Pardella</w:t>
                            </w:r>
                            <w:proofErr w:type="spellEnd"/>
                          </w:p>
                          <w:p w14:paraId="0FE08A14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VITT VIN</w:t>
                            </w:r>
                          </w:p>
                          <w:p w14:paraId="341DE8E6" w14:textId="4DC28FD0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La </w:t>
                            </w:r>
                            <w:proofErr w:type="spellStart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Meridionale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      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89/360 SEK Frankrike/Chardonnay &amp; Sauvignon Blanc   </w:t>
                            </w:r>
                          </w:p>
                          <w:p w14:paraId="7A7C8BE7" w14:textId="77777777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RÖTT VIN </w:t>
                            </w:r>
                          </w:p>
                          <w:p w14:paraId="171020A5" w14:textId="4504806C" w:rsidR="005A7F9A" w:rsidRPr="005A7F9A" w:rsidRDefault="005A7F9A" w:rsidP="005A7F9A">
                            <w:pPr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La </w:t>
                            </w:r>
                            <w:proofErr w:type="spellStart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Meridionale</w:t>
                            </w:r>
                            <w:proofErr w:type="spellEnd"/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Pr="005A7F9A"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       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89/360 SEK Frankrike/Merlot &amp; </w:t>
                            </w:r>
                            <w:proofErr w:type="spellStart"/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Syrah</w:t>
                            </w:r>
                            <w:proofErr w:type="spellEnd"/>
                          </w:p>
                          <w:p w14:paraId="3FD91769" w14:textId="77777777" w:rsidR="002A01E6" w:rsidRPr="005A7F9A" w:rsidRDefault="002A01E6" w:rsidP="002A01E6">
                            <w:pPr>
                              <w:pStyle w:val="DRYCKESRUBRIK"/>
                              <w:rPr>
                                <w:sz w:val="24"/>
                                <w:szCs w:val="24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</w:rPr>
                              <w:t>Öl</w:t>
                            </w:r>
                          </w:p>
                          <w:p w14:paraId="0663F0B0" w14:textId="24CC8B59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>Mariestad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75 </w:t>
                            </w:r>
                            <w:r w:rsidR="005A7F9A"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431545BC" w14:textId="6041FE70" w:rsidR="002A01E6" w:rsidRPr="00785894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785894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>Mariestad Continental</w:t>
                            </w:r>
                            <w:r w:rsidRPr="00785894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="005A7F9A" w:rsidRPr="00785894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785894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65 </w:t>
                            </w:r>
                            <w:r w:rsidR="005A7F9A" w:rsidRPr="00785894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2221272C" w14:textId="4374591B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Hale to Nothing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>79</w:t>
                            </w:r>
                            <w:r w:rsidR="005C405E" w:rsidRP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en-US"/>
                              </w:rPr>
                              <w:t>SEK</w:t>
                            </w:r>
                          </w:p>
                          <w:p w14:paraId="6CE88FB5" w14:textId="03FF3B18" w:rsidR="002A01E6" w:rsidRPr="00785894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5894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 xml:space="preserve">CB </w:t>
                            </w:r>
                            <w:proofErr w:type="spellStart"/>
                            <w:r w:rsidRPr="00785894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Ofiltrerad</w:t>
                            </w:r>
                            <w:proofErr w:type="spellEnd"/>
                            <w:r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A7F9A"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5A7F9A"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5A7F9A"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>79</w:t>
                            </w:r>
                            <w:r w:rsidR="005A7F9A" w:rsidRPr="0078589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SEK</w:t>
                            </w:r>
                          </w:p>
                          <w:p w14:paraId="30DE12F5" w14:textId="091842C8" w:rsidR="002A01E6" w:rsidRPr="005A7F9A" w:rsidRDefault="002A01E6" w:rsidP="002A01E6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>Lätt öl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25 </w:t>
                            </w:r>
                            <w:r w:rsid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1DEF4A1D" w14:textId="77777777" w:rsidR="005A7F9A" w:rsidRPr="005A7F9A" w:rsidRDefault="005A7F9A" w:rsidP="005A7F9A">
                            <w:pPr>
                              <w:pStyle w:val="DRYCKESRUBRIK"/>
                              <w:rPr>
                                <w:sz w:val="24"/>
                                <w:szCs w:val="24"/>
                              </w:rPr>
                            </w:pPr>
                            <w:r w:rsidRPr="005A7F9A">
                              <w:rPr>
                                <w:sz w:val="24"/>
                                <w:szCs w:val="24"/>
                              </w:rPr>
                              <w:t>AlkohOlfri Öl</w:t>
                            </w:r>
                          </w:p>
                          <w:p w14:paraId="7FFB0F93" w14:textId="6DBD5A56" w:rsidR="005A7F9A" w:rsidRPr="005A7F9A" w:rsidRDefault="005A7F9A" w:rsidP="005A7F9A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>Mariestad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45 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</w:p>
                          <w:p w14:paraId="5D9180D2" w14:textId="3AA6CC1D" w:rsidR="005A7F9A" w:rsidRPr="005A7F9A" w:rsidRDefault="005A7F9A" w:rsidP="005A7F9A">
                            <w:pPr>
                              <w:pStyle w:val="Dryckesbrd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proofErr w:type="spellStart"/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>Easy</w:t>
                            </w:r>
                            <w:proofErr w:type="spellEnd"/>
                            <w:r w:rsidRPr="005A7F9A">
                              <w:rPr>
                                <w:b/>
                                <w:bCs w:val="0"/>
                                <w:sz w:val="24"/>
                                <w:szCs w:val="24"/>
                                <w:lang w:val="sv-SE"/>
                              </w:rPr>
                              <w:t xml:space="preserve"> rider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45 </w:t>
                            </w:r>
                            <w:r>
                              <w:rPr>
                                <w:sz w:val="24"/>
                                <w:szCs w:val="24"/>
                                <w:lang w:val="sv-SE"/>
                              </w:rPr>
                              <w:t>SEK</w:t>
                            </w:r>
                            <w:r w:rsidRPr="005A7F9A">
                              <w:rPr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</w:p>
                          <w:p w14:paraId="096F4A32" w14:textId="77777777" w:rsidR="00EF62FB" w:rsidRPr="002D521C" w:rsidRDefault="00EF62FB" w:rsidP="00EF62FB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EDA9" id="Text Box 2" o:spid="_x0000_s1029" type="#_x0000_t202" style="position:absolute;left:0;text-align:left;margin-left:651.2pt;margin-top:145.05pt;width:188.55pt;height:532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" filled="f" stroked="f">
                <v:path arrowok="t"/>
                <v:textbox inset="0,0,0,0">
                  <w:txbxContent>
                    <w:p w14:paraId="72E8A44B" w14:textId="542ADD99" w:rsidR="00782543" w:rsidRPr="00782543" w:rsidRDefault="0057087F" w:rsidP="005A7F9A">
                      <w:pPr>
                        <w:pStyle w:val="Heading1"/>
                        <w:ind w:left="0"/>
                      </w:pPr>
                      <w:r w:rsidRPr="008C04AB">
                        <w:t>Drycker</w:t>
                      </w:r>
                    </w:p>
                    <w:p w14:paraId="36A6AE5E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CHAMPAGNE </w:t>
                      </w:r>
                    </w:p>
                    <w:p w14:paraId="337C2F0E" w14:textId="5C87789C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Etienne Dumont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ab/>
                        <w:t xml:space="preserve">    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125/750 SEK Frankrike  </w:t>
                      </w:r>
                    </w:p>
                    <w:p w14:paraId="3E25FCEF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CAVA</w:t>
                      </w:r>
                    </w:p>
                    <w:p w14:paraId="5265364A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Codorniu</w:t>
                      </w:r>
                      <w:proofErr w:type="spellEnd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 1551 </w:t>
                      </w:r>
                      <w:proofErr w:type="spellStart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Brut</w:t>
                      </w:r>
                      <w:proofErr w:type="spellEnd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      90/350 SEK Spanien/</w:t>
                      </w:r>
                      <w:proofErr w:type="spell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Macabeo</w:t>
                      </w:r>
                      <w:proofErr w:type="spellEnd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, </w:t>
                      </w:r>
                      <w:proofErr w:type="spell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Xarel</w:t>
                      </w:r>
                      <w:proofErr w:type="spellEnd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&amp; </w:t>
                      </w:r>
                      <w:proofErr w:type="spell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Pardella</w:t>
                      </w:r>
                      <w:proofErr w:type="spellEnd"/>
                    </w:p>
                    <w:p w14:paraId="0FE08A14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VITT VIN</w:t>
                      </w:r>
                    </w:p>
                    <w:p w14:paraId="341DE8E6" w14:textId="4DC28FD0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La </w:t>
                      </w:r>
                      <w:proofErr w:type="spellStart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Meridionale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ab/>
                        <w:t xml:space="preserve">      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89/360 SEK Frankrike/Chardonnay &amp; Sauvignon Blanc   </w:t>
                      </w:r>
                    </w:p>
                    <w:p w14:paraId="7A7C8BE7" w14:textId="77777777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RÖTT VIN </w:t>
                      </w:r>
                    </w:p>
                    <w:p w14:paraId="171020A5" w14:textId="4504806C" w:rsidR="005A7F9A" w:rsidRPr="005A7F9A" w:rsidRDefault="005A7F9A" w:rsidP="005A7F9A">
                      <w:pPr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La </w:t>
                      </w:r>
                      <w:proofErr w:type="spellStart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>Meridionale</w:t>
                      </w:r>
                      <w:proofErr w:type="spellEnd"/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Pr="005A7F9A"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       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89/360 SEK Frankrike/Merlot &amp; </w:t>
                      </w:r>
                      <w:proofErr w:type="spellStart"/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>Syrah</w:t>
                      </w:r>
                      <w:proofErr w:type="spellEnd"/>
                    </w:p>
                    <w:p w14:paraId="3FD91769" w14:textId="77777777" w:rsidR="002A01E6" w:rsidRPr="005A7F9A" w:rsidRDefault="002A01E6" w:rsidP="002A01E6">
                      <w:pPr>
                        <w:pStyle w:val="DRYCKESRUBRIK"/>
                        <w:rPr>
                          <w:sz w:val="24"/>
                          <w:szCs w:val="24"/>
                        </w:rPr>
                      </w:pPr>
                      <w:r w:rsidRPr="005A7F9A">
                        <w:rPr>
                          <w:sz w:val="24"/>
                          <w:szCs w:val="24"/>
                        </w:rPr>
                        <w:t>Öl</w:t>
                      </w:r>
                    </w:p>
                    <w:p w14:paraId="0663F0B0" w14:textId="24CC8B59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>Mariestad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75 </w:t>
                      </w:r>
                      <w:r w:rsidR="005A7F9A" w:rsidRP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431545BC" w14:textId="6041FE70" w:rsidR="002A01E6" w:rsidRPr="00785894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785894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>Mariestad Continental</w:t>
                      </w:r>
                      <w:r w:rsidRPr="00785894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="005A7F9A" w:rsidRPr="00785894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785894">
                        <w:rPr>
                          <w:sz w:val="24"/>
                          <w:szCs w:val="24"/>
                          <w:lang w:val="sv-SE"/>
                        </w:rPr>
                        <w:t xml:space="preserve">65 </w:t>
                      </w:r>
                      <w:r w:rsidR="005A7F9A" w:rsidRPr="00785894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2221272C" w14:textId="4374591B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en-US"/>
                        </w:rPr>
                        <w:t>Hale to Nothing</w:t>
                      </w:r>
                      <w:r w:rsidRPr="005A7F9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A7F9A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en-US"/>
                        </w:rPr>
                        <w:t>79</w:t>
                      </w:r>
                      <w:r w:rsidR="005C405E" w:rsidRPr="005A7F9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A7F9A">
                        <w:rPr>
                          <w:sz w:val="24"/>
                          <w:szCs w:val="24"/>
                          <w:lang w:val="en-US"/>
                        </w:rPr>
                        <w:t>SEK</w:t>
                      </w:r>
                    </w:p>
                    <w:p w14:paraId="6CE88FB5" w14:textId="03FF3B18" w:rsidR="002A01E6" w:rsidRPr="00785894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5894">
                        <w:rPr>
                          <w:b/>
                          <w:bCs w:val="0"/>
                          <w:sz w:val="24"/>
                          <w:szCs w:val="24"/>
                          <w:lang w:val="en-US"/>
                        </w:rPr>
                        <w:t xml:space="preserve">CB </w:t>
                      </w:r>
                      <w:proofErr w:type="spellStart"/>
                      <w:r w:rsidRPr="00785894">
                        <w:rPr>
                          <w:b/>
                          <w:bCs w:val="0"/>
                          <w:sz w:val="24"/>
                          <w:szCs w:val="24"/>
                          <w:lang w:val="en-US"/>
                        </w:rPr>
                        <w:t>Ofiltrerad</w:t>
                      </w:r>
                      <w:proofErr w:type="spellEnd"/>
                      <w:r w:rsidRPr="0078589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A7F9A" w:rsidRPr="00785894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="005A7F9A" w:rsidRPr="00785894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="005A7F9A" w:rsidRPr="00785894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785894">
                        <w:rPr>
                          <w:sz w:val="24"/>
                          <w:szCs w:val="24"/>
                          <w:lang w:val="en-US"/>
                        </w:rPr>
                        <w:t>79</w:t>
                      </w:r>
                      <w:r w:rsidR="005A7F9A" w:rsidRPr="00785894">
                        <w:rPr>
                          <w:sz w:val="24"/>
                          <w:szCs w:val="24"/>
                          <w:lang w:val="en-US"/>
                        </w:rPr>
                        <w:t xml:space="preserve"> SEK</w:t>
                      </w:r>
                    </w:p>
                    <w:p w14:paraId="30DE12F5" w14:textId="091842C8" w:rsidR="002A01E6" w:rsidRPr="005A7F9A" w:rsidRDefault="002A01E6" w:rsidP="002A01E6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>Lätt öl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25 </w:t>
                      </w:r>
                      <w:r w:rsidR="005A7F9A"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1DEF4A1D" w14:textId="77777777" w:rsidR="005A7F9A" w:rsidRPr="005A7F9A" w:rsidRDefault="005A7F9A" w:rsidP="005A7F9A">
                      <w:pPr>
                        <w:pStyle w:val="DRYCKESRUBRIK"/>
                        <w:rPr>
                          <w:sz w:val="24"/>
                          <w:szCs w:val="24"/>
                        </w:rPr>
                      </w:pPr>
                      <w:r w:rsidRPr="005A7F9A">
                        <w:rPr>
                          <w:sz w:val="24"/>
                          <w:szCs w:val="24"/>
                        </w:rPr>
                        <w:t>AlkohOlfri Öl</w:t>
                      </w:r>
                    </w:p>
                    <w:p w14:paraId="7FFB0F93" w14:textId="6DBD5A56" w:rsidR="005A7F9A" w:rsidRPr="005A7F9A" w:rsidRDefault="005A7F9A" w:rsidP="005A7F9A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>Mariestad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45 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</w:p>
                    <w:p w14:paraId="5D9180D2" w14:textId="3AA6CC1D" w:rsidR="005A7F9A" w:rsidRPr="005A7F9A" w:rsidRDefault="005A7F9A" w:rsidP="005A7F9A">
                      <w:pPr>
                        <w:pStyle w:val="Dryckesbrd"/>
                        <w:rPr>
                          <w:sz w:val="24"/>
                          <w:szCs w:val="24"/>
                          <w:lang w:val="sv-SE"/>
                        </w:rPr>
                      </w:pPr>
                      <w:proofErr w:type="spellStart"/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>Easy</w:t>
                      </w:r>
                      <w:proofErr w:type="spellEnd"/>
                      <w:r w:rsidRPr="005A7F9A">
                        <w:rPr>
                          <w:b/>
                          <w:bCs w:val="0"/>
                          <w:sz w:val="24"/>
                          <w:szCs w:val="24"/>
                          <w:lang w:val="sv-SE"/>
                        </w:rPr>
                        <w:t xml:space="preserve"> rider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ab/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45 </w:t>
                      </w:r>
                      <w:r>
                        <w:rPr>
                          <w:sz w:val="24"/>
                          <w:szCs w:val="24"/>
                          <w:lang w:val="sv-SE"/>
                        </w:rPr>
                        <w:t>SEK</w:t>
                      </w:r>
                      <w:r w:rsidRPr="005A7F9A">
                        <w:rPr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</w:p>
                    <w:p w14:paraId="096F4A32" w14:textId="77777777" w:rsidR="00EF62FB" w:rsidRPr="002D521C" w:rsidRDefault="00EF62FB" w:rsidP="00EF62FB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4AB">
        <w:rPr>
          <w:sz w:val="2"/>
          <w:szCs w:val="2"/>
        </w:rPr>
        <w:tab/>
      </w:r>
      <w:proofErr w:type="spellStart"/>
      <w:r w:rsidR="00E425F3">
        <w:rPr>
          <w:sz w:val="2"/>
          <w:szCs w:val="2"/>
        </w:rPr>
        <w:t>vgd</w:t>
      </w:r>
      <w:proofErr w:type="spellEnd"/>
    </w:p>
    <w:sectPr w:rsidR="0088647E" w:rsidSect="00F00152">
      <w:type w:val="continuous"/>
      <w:pgSz w:w="23820" w:h="16840" w:orient="landscape"/>
      <w:pgMar w:top="2968" w:right="3000" w:bottom="3865" w:left="1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F8753" w14:textId="77777777" w:rsidR="008A2044" w:rsidRDefault="008A2044" w:rsidP="00EF62FB">
      <w:r>
        <w:separator/>
      </w:r>
    </w:p>
  </w:endnote>
  <w:endnote w:type="continuationSeparator" w:id="0">
    <w:p w14:paraId="0053C250" w14:textId="77777777" w:rsidR="008A2044" w:rsidRDefault="008A2044" w:rsidP="00EF6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aricyNew-Light">
    <w:altName w:val="Calibri"/>
    <w:panose1 w:val="020B0604020202020204"/>
    <w:charset w:val="00"/>
    <w:family w:val="swiss"/>
    <w:notTrueType/>
    <w:pitch w:val="variable"/>
    <w:sig w:usb0="A00000AF" w:usb1="5000204A" w:usb2="00000000" w:usb3="00000000" w:csb0="0000008B" w:csb1="00000000"/>
  </w:font>
  <w:font w:name="FaricyNew-Medium">
    <w:altName w:val="Calibri"/>
    <w:panose1 w:val="020B0604020202020204"/>
    <w:charset w:val="00"/>
    <w:family w:val="swiss"/>
    <w:notTrueType/>
    <w:pitch w:val="variable"/>
    <w:sig w:usb0="A00000AF" w:usb1="5000204A" w:usb2="00000000" w:usb3="00000000" w:csb0="0000008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70CE6" w14:textId="77777777" w:rsidR="008A2044" w:rsidRDefault="008A2044" w:rsidP="00EF62FB">
      <w:r>
        <w:separator/>
      </w:r>
    </w:p>
  </w:footnote>
  <w:footnote w:type="continuationSeparator" w:id="0">
    <w:p w14:paraId="1D790B80" w14:textId="77777777" w:rsidR="008A2044" w:rsidRDefault="008A2044" w:rsidP="00EF62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C75"/>
    <w:rsid w:val="000F2EBD"/>
    <w:rsid w:val="00147C75"/>
    <w:rsid w:val="001D07C4"/>
    <w:rsid w:val="0025524D"/>
    <w:rsid w:val="002A01E6"/>
    <w:rsid w:val="002A6B8B"/>
    <w:rsid w:val="002D521C"/>
    <w:rsid w:val="003854DA"/>
    <w:rsid w:val="00407301"/>
    <w:rsid w:val="00411083"/>
    <w:rsid w:val="00447D7A"/>
    <w:rsid w:val="00454506"/>
    <w:rsid w:val="004B00A9"/>
    <w:rsid w:val="004E6153"/>
    <w:rsid w:val="004F10EE"/>
    <w:rsid w:val="00517F12"/>
    <w:rsid w:val="00543F54"/>
    <w:rsid w:val="00570873"/>
    <w:rsid w:val="0057087F"/>
    <w:rsid w:val="005A7F9A"/>
    <w:rsid w:val="005C405E"/>
    <w:rsid w:val="00782543"/>
    <w:rsid w:val="00785894"/>
    <w:rsid w:val="008852E2"/>
    <w:rsid w:val="0088647E"/>
    <w:rsid w:val="008A2044"/>
    <w:rsid w:val="008C04AB"/>
    <w:rsid w:val="008F3A54"/>
    <w:rsid w:val="0092072D"/>
    <w:rsid w:val="00C90645"/>
    <w:rsid w:val="00D45552"/>
    <w:rsid w:val="00D548E5"/>
    <w:rsid w:val="00DC6A67"/>
    <w:rsid w:val="00DD0CCA"/>
    <w:rsid w:val="00E425F3"/>
    <w:rsid w:val="00EF62FB"/>
    <w:rsid w:val="00F00152"/>
    <w:rsid w:val="00F36EBA"/>
    <w:rsid w:val="00F54FE5"/>
    <w:rsid w:val="00F620C9"/>
    <w:rsid w:val="00FB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E54B5BA"/>
  <w15:docId w15:val="{D48971AA-A076-8E40-81D0-F4D0E9B5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F62FB"/>
    <w:pPr>
      <w:spacing w:after="180" w:line="240" w:lineRule="exact"/>
      <w:ind w:left="23"/>
    </w:pPr>
    <w:rPr>
      <w:rFonts w:ascii="FaricyNew-Light" w:eastAsia="FaricyNew-Light" w:hAnsi="FaricyNew-Light" w:cs="FaricyNew-Light"/>
      <w:sz w:val="18"/>
      <w:szCs w:val="18"/>
      <w:lang w:val="en-GB" w:eastAsia="en-GB" w:bidi="en-GB"/>
    </w:rPr>
  </w:style>
  <w:style w:type="paragraph" w:styleId="Heading1">
    <w:name w:val="heading 1"/>
    <w:basedOn w:val="Normal"/>
    <w:next w:val="Normal"/>
    <w:link w:val="Heading1Char"/>
    <w:uiPriority w:val="9"/>
    <w:rsid w:val="008C04AB"/>
    <w:pPr>
      <w:spacing w:line="240" w:lineRule="auto"/>
      <w:outlineLvl w:val="0"/>
    </w:pPr>
    <w:rPr>
      <w:color w:val="231F20"/>
      <w:sz w:val="40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54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04AB"/>
    <w:rPr>
      <w:rFonts w:ascii="FaricyNew-Light" w:eastAsia="FaricyNew-Light" w:hAnsi="FaricyNew-Light" w:cs="FaricyNew-Light"/>
      <w:color w:val="231F20"/>
      <w:sz w:val="40"/>
      <w:lang w:val="sv-SE" w:eastAsia="en-GB" w:bidi="en-GB"/>
    </w:rPr>
  </w:style>
  <w:style w:type="character" w:customStyle="1" w:styleId="HeaderChar">
    <w:name w:val="Header Char"/>
    <w:basedOn w:val="DefaultParagraphFont"/>
    <w:link w:val="Header"/>
    <w:uiPriority w:val="99"/>
    <w:rsid w:val="00D548E5"/>
    <w:rPr>
      <w:rFonts w:ascii="FaricyNew-Light" w:eastAsia="FaricyNew-Light" w:hAnsi="FaricyNew-Light" w:cs="FaricyNew-Light"/>
      <w:sz w:val="18"/>
      <w:szCs w:val="18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54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8E5"/>
    <w:rPr>
      <w:rFonts w:ascii="FaricyNew-Light" w:eastAsia="FaricyNew-Light" w:hAnsi="FaricyNew-Light" w:cs="FaricyNew-Light"/>
      <w:sz w:val="18"/>
      <w:szCs w:val="18"/>
      <w:lang w:val="en-GB" w:eastAsia="en-GB" w:bidi="en-GB"/>
    </w:rPr>
  </w:style>
  <w:style w:type="paragraph" w:customStyle="1" w:styleId="DRYCKESRUBRIK">
    <w:name w:val="DRYCKESRUBRIK"/>
    <w:rsid w:val="002D521C"/>
    <w:pPr>
      <w:spacing w:before="200" w:after="100"/>
    </w:pPr>
    <w:rPr>
      <w:rFonts w:ascii="FaricyNew-Light" w:eastAsia="FaricyNew-Light" w:hAnsi="FaricyNew-Light" w:cs="FaricyNew-Light"/>
      <w:caps/>
      <w:color w:val="231F20"/>
      <w:sz w:val="18"/>
      <w:szCs w:val="18"/>
      <w:lang w:val="sv-SE" w:eastAsia="en-GB" w:bidi="en-GB"/>
    </w:rPr>
  </w:style>
  <w:style w:type="paragraph" w:customStyle="1" w:styleId="NAMNPMATRTT">
    <w:name w:val="NAMN PÅ MATRÄTT"/>
    <w:basedOn w:val="Normal"/>
    <w:rsid w:val="008C04AB"/>
    <w:pPr>
      <w:spacing w:before="60" w:line="242" w:lineRule="auto"/>
    </w:pPr>
    <w:rPr>
      <w:rFonts w:ascii="FaricyNew-Medium"/>
      <w:color w:val="231F20"/>
      <w:lang w:val="sv-SE"/>
    </w:rPr>
  </w:style>
  <w:style w:type="paragraph" w:customStyle="1" w:styleId="Dryckesbrd">
    <w:name w:val="Dryckesbröd"/>
    <w:basedOn w:val="Normal"/>
    <w:rsid w:val="008C04AB"/>
    <w:pPr>
      <w:spacing w:after="0"/>
    </w:pPr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bbaadelsward/Documents/Villa%20Baro/Resturang%20/Villa%20Baro%20&#8211;%20Men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Villa Baro – Meny.dotx</Template>
  <TotalTime>89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Ebba Adelswärd</cp:lastModifiedBy>
  <cp:revision>9</cp:revision>
  <cp:lastPrinted>2020-05-19T09:22:00Z</cp:lastPrinted>
  <dcterms:created xsi:type="dcterms:W3CDTF">2021-05-30T11:07:00Z</dcterms:created>
  <dcterms:modified xsi:type="dcterms:W3CDTF">2021-08-18T10:35:00Z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2020-05-19T00:00:00Z</vt:filetime>
  </property>
</Properties>
</file>